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2F6E0" w14:textId="77777777" w:rsidR="009C351D" w:rsidRDefault="009C351D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02D5DC66" w14:textId="77777777" w:rsidR="009C351D" w:rsidRDefault="009C351D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6174F38B" w14:textId="77777777" w:rsidR="009C351D" w:rsidRDefault="009C351D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5EB00811" w14:textId="3FB84E0C" w:rsidR="001F5BEA" w:rsidRPr="005E1A06" w:rsidRDefault="007C422B" w:rsidP="009C351D">
      <w:pPr>
        <w:pStyle w:val="Textoindependient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 </w:t>
      </w:r>
      <w:r w:rsidR="001F5BEA" w:rsidRPr="005E1A06">
        <w:rPr>
          <w:rFonts w:asciiTheme="minorHAnsi" w:hAnsiTheme="minorHAnsi"/>
          <w:sz w:val="32"/>
          <w:szCs w:val="32"/>
        </w:rPr>
        <w:t>SOLICITUD DE PARTICIPACIÓN</w:t>
      </w:r>
    </w:p>
    <w:p w14:paraId="22326C96" w14:textId="77777777" w:rsidR="001F5BEA" w:rsidRPr="004434AB" w:rsidRDefault="001F5BEA" w:rsidP="004434AB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037C8C5D" w14:textId="77777777" w:rsidR="001F5BEA" w:rsidRPr="004434AB" w:rsidRDefault="001F5BEA" w:rsidP="007C422B">
      <w:pPr>
        <w:pStyle w:val="Textoindependiente"/>
        <w:ind w:left="-142"/>
        <w:jc w:val="center"/>
        <w:rPr>
          <w:rFonts w:asciiTheme="minorHAnsi" w:hAnsiTheme="minorHAnsi"/>
          <w:sz w:val="32"/>
          <w:szCs w:val="32"/>
        </w:rPr>
      </w:pPr>
      <w:r w:rsidRPr="004434AB">
        <w:rPr>
          <w:rFonts w:asciiTheme="minorHAnsi" w:hAnsiTheme="minorHAnsi"/>
          <w:sz w:val="32"/>
          <w:szCs w:val="32"/>
        </w:rPr>
        <w:t>CONVOCATORIA COMPROMISO SOCIAL DEL CONSEJO SOCIAL DE LA UNIVERSIDAD DE SEVILLA</w:t>
      </w:r>
    </w:p>
    <w:p w14:paraId="5C218567" w14:textId="77777777" w:rsidR="001F5BEA" w:rsidRPr="00FC1748" w:rsidRDefault="001F5BEA" w:rsidP="009C696C">
      <w:pPr>
        <w:spacing w:after="0" w:line="240" w:lineRule="auto"/>
        <w:jc w:val="center"/>
        <w:rPr>
          <w:rFonts w:ascii="Verdana" w:hAnsi="Verdana"/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F5BEA" w:rsidRPr="004434AB" w14:paraId="7BA0DA83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0D07B469" w14:textId="77777777" w:rsidR="001F5BEA" w:rsidRPr="005E1A06" w:rsidRDefault="001F5BEA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SOLICITANTE</w:t>
            </w:r>
          </w:p>
        </w:tc>
      </w:tr>
    </w:tbl>
    <w:p w14:paraId="64EBC089" w14:textId="77777777" w:rsidR="001F5BEA" w:rsidRPr="004434AB" w:rsidRDefault="001F5BEA" w:rsidP="009C696C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1F5BEA" w14:paraId="2D80463D" w14:textId="77777777" w:rsidTr="00281BEB">
        <w:trPr>
          <w:trHeight w:hRule="exact" w:val="907"/>
        </w:trPr>
        <w:tc>
          <w:tcPr>
            <w:tcW w:w="3227" w:type="dxa"/>
          </w:tcPr>
          <w:p w14:paraId="434625CE" w14:textId="77777777" w:rsidR="001F5BEA" w:rsidRDefault="001F5BEA" w:rsidP="001F1AFB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 xml:space="preserve">RESPONSABLE DEL </w:t>
            </w:r>
            <w:r w:rsidR="009C351D">
              <w:rPr>
                <w:sz w:val="24"/>
                <w:szCs w:val="24"/>
                <w:lang w:val="es-ES_tradnl"/>
              </w:rPr>
              <w:t>P</w:t>
            </w:r>
            <w:r w:rsidRPr="004434AB">
              <w:rPr>
                <w:sz w:val="24"/>
                <w:szCs w:val="24"/>
                <w:lang w:val="es-ES_tradnl"/>
              </w:rPr>
              <w:t>R</w:t>
            </w:r>
            <w:r w:rsidR="009C351D">
              <w:rPr>
                <w:sz w:val="24"/>
                <w:szCs w:val="24"/>
                <w:lang w:val="es-ES_tradnl"/>
              </w:rPr>
              <w:t>O</w:t>
            </w:r>
            <w:r w:rsidRPr="004434AB">
              <w:rPr>
                <w:sz w:val="24"/>
                <w:szCs w:val="24"/>
                <w:lang w:val="es-ES_tradnl"/>
              </w:rPr>
              <w:t>YEC</w:t>
            </w: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O</w:t>
            </w:r>
            <w:r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953" w:type="dxa"/>
          </w:tcPr>
          <w:p w14:paraId="75252819" w14:textId="3D10C43B" w:rsidR="001F5BEA" w:rsidRPr="002B6EF0" w:rsidRDefault="001F5BEA" w:rsidP="006013FD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="009D687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9D687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9D687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9D687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9D687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  <w:bookmarkEnd w:id="0"/>
          </w:p>
        </w:tc>
      </w:tr>
    </w:tbl>
    <w:p w14:paraId="2D134F14" w14:textId="77777777" w:rsidR="001F5BEA" w:rsidRDefault="001F5BEA" w:rsidP="00B846B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1F5BEA" w14:paraId="19760F32" w14:textId="77777777" w:rsidTr="005F2716">
        <w:trPr>
          <w:trHeight w:hRule="exact" w:val="340"/>
        </w:trPr>
        <w:tc>
          <w:tcPr>
            <w:tcW w:w="675" w:type="dxa"/>
          </w:tcPr>
          <w:p w14:paraId="58CD7F97" w14:textId="77777777" w:rsidR="001F5BEA" w:rsidRDefault="001F5BEA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14:paraId="5EA4AF14" w14:textId="77777777" w:rsidR="001F5BEA" w:rsidRPr="002B6EF0" w:rsidRDefault="001F5BEA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14:paraId="6EDD6954" w14:textId="77777777" w:rsidR="001F5BEA" w:rsidRDefault="001F5BEA" w:rsidP="00AB4929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14:paraId="3F1EBE44" w14:textId="77777777" w:rsidR="001F5BEA" w:rsidRPr="002B6EF0" w:rsidRDefault="001F5BEA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="00E41AEC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6131B87E" w14:textId="77777777" w:rsidR="001F5BEA" w:rsidRDefault="001F5BEA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1F5BEA" w14:paraId="4A8FF2E9" w14:textId="77777777" w:rsidTr="00F826BC">
        <w:trPr>
          <w:trHeight w:hRule="exact" w:val="340"/>
        </w:trPr>
        <w:tc>
          <w:tcPr>
            <w:tcW w:w="2093" w:type="dxa"/>
          </w:tcPr>
          <w:p w14:paraId="4B7FB6FA" w14:textId="77777777" w:rsidR="001F5BEA" w:rsidRDefault="001F5BEA" w:rsidP="00F826BC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14:paraId="7D9B82A9" w14:textId="77777777" w:rsidR="001F5BEA" w:rsidRPr="002B6EF0" w:rsidRDefault="001F5BEA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14:paraId="51F09889" w14:textId="77777777" w:rsidR="001F5BEA" w:rsidRDefault="001F5BEA" w:rsidP="00F826BC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>móvil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14:paraId="1618A573" w14:textId="77777777" w:rsidR="001F5BEA" w:rsidRPr="002B6EF0" w:rsidRDefault="001F5BEA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0F66AF16" w14:textId="77777777" w:rsidR="001F5BEA" w:rsidRPr="004434AB" w:rsidRDefault="001F5BEA" w:rsidP="009C696C">
      <w:pPr>
        <w:spacing w:after="0" w:line="240" w:lineRule="auto"/>
        <w:jc w:val="center"/>
        <w:rPr>
          <w:b/>
          <w:lang w:val="es-ES_tradnl"/>
        </w:rPr>
      </w:pPr>
    </w:p>
    <w:p w14:paraId="71579BAE" w14:textId="77777777" w:rsidR="001F5BEA" w:rsidRPr="004434AB" w:rsidRDefault="001F5BEA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F5BEA" w:rsidRPr="005E1A06" w14:paraId="161605B9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48FC675C" w14:textId="77777777" w:rsidR="001F5BEA" w:rsidRPr="005E1A06" w:rsidRDefault="001F5BEA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 LA ENTIDAD</w:t>
            </w:r>
          </w:p>
        </w:tc>
      </w:tr>
    </w:tbl>
    <w:p w14:paraId="65E640C1" w14:textId="77777777" w:rsidR="001F5BEA" w:rsidRPr="005E1A06" w:rsidRDefault="001F5BEA" w:rsidP="009C696C">
      <w:pPr>
        <w:pStyle w:val="Textoindependiente2"/>
        <w:rPr>
          <w:rFonts w:asciiTheme="minorHAnsi" w:hAnsiTheme="minorHAnsi"/>
          <w:sz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1F5BEA" w14:paraId="46530055" w14:textId="77777777" w:rsidTr="00281BEB">
        <w:trPr>
          <w:trHeight w:hRule="exact" w:val="907"/>
        </w:trPr>
        <w:tc>
          <w:tcPr>
            <w:tcW w:w="1242" w:type="dxa"/>
          </w:tcPr>
          <w:p w14:paraId="4D4F0EF1" w14:textId="77777777" w:rsidR="001F5BEA" w:rsidRDefault="001F5BEA" w:rsidP="001F1AFB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ENTIDAD:</w:t>
            </w:r>
          </w:p>
        </w:tc>
        <w:tc>
          <w:tcPr>
            <w:tcW w:w="7938" w:type="dxa"/>
          </w:tcPr>
          <w:p w14:paraId="6CFD23CA" w14:textId="77777777" w:rsidR="001F5BEA" w:rsidRPr="002B6EF0" w:rsidRDefault="001F5BEA" w:rsidP="001F1AFB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="00754CC6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754CC6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754CC6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754CC6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754CC6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794091C5" w14:textId="77777777" w:rsidR="001F5BEA" w:rsidRDefault="001F5BEA" w:rsidP="006640A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505"/>
      </w:tblGrid>
      <w:tr w:rsidR="001F5BEA" w14:paraId="2A2B3FD0" w14:textId="77777777" w:rsidTr="005F2716">
        <w:trPr>
          <w:trHeight w:hRule="exact" w:val="340"/>
        </w:trPr>
        <w:tc>
          <w:tcPr>
            <w:tcW w:w="675" w:type="dxa"/>
          </w:tcPr>
          <w:p w14:paraId="3D252B0D" w14:textId="77777777" w:rsidR="001F5BEA" w:rsidRDefault="001F5BEA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CIF:</w:t>
            </w:r>
          </w:p>
        </w:tc>
        <w:tc>
          <w:tcPr>
            <w:tcW w:w="8505" w:type="dxa"/>
          </w:tcPr>
          <w:p w14:paraId="55F16E8F" w14:textId="77777777" w:rsidR="001F5BEA" w:rsidRPr="002B6EF0" w:rsidRDefault="001F5BEA" w:rsidP="00B856C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583BDC90" w14:textId="77777777" w:rsidR="001F5BEA" w:rsidRDefault="001F5BEA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1F5BEA" w14:paraId="34B4BD93" w14:textId="77777777" w:rsidTr="004562AA">
        <w:trPr>
          <w:trHeight w:hRule="exact" w:val="907"/>
        </w:trPr>
        <w:tc>
          <w:tcPr>
            <w:tcW w:w="1242" w:type="dxa"/>
          </w:tcPr>
          <w:p w14:paraId="0B895D87" w14:textId="77777777" w:rsidR="001F5BEA" w:rsidRDefault="001F5BEA" w:rsidP="001F1AFB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Domicilio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14:paraId="2FD5B605" w14:textId="77777777" w:rsidR="001F5BEA" w:rsidRPr="002B6EF0" w:rsidRDefault="001F5BEA" w:rsidP="001F1AFB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4D98F7D" w14:textId="77777777" w:rsidR="001F5BEA" w:rsidRDefault="001F5BEA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1F5BEA" w14:paraId="72654D14" w14:textId="77777777" w:rsidTr="005F2716">
        <w:trPr>
          <w:trHeight w:hRule="exact" w:val="340"/>
        </w:trPr>
        <w:tc>
          <w:tcPr>
            <w:tcW w:w="1242" w:type="dxa"/>
          </w:tcPr>
          <w:p w14:paraId="79627524" w14:textId="77777777" w:rsidR="001F5BEA" w:rsidRDefault="001F5BEA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Nº IBAN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14:paraId="5134D1E6" w14:textId="77777777" w:rsidR="001F5BEA" w:rsidRPr="002B6EF0" w:rsidRDefault="001F5BEA" w:rsidP="006640AE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334AE104" w14:textId="77777777" w:rsidR="001F5BEA" w:rsidRPr="004434AB" w:rsidRDefault="001F5BEA" w:rsidP="006640AE">
      <w:pPr>
        <w:spacing w:after="0" w:line="240" w:lineRule="auto"/>
        <w:jc w:val="center"/>
        <w:rPr>
          <w:b/>
          <w:lang w:val="es-ES_tradnl"/>
        </w:rPr>
      </w:pPr>
    </w:p>
    <w:p w14:paraId="5AA72DE5" w14:textId="77777777" w:rsidR="001F5BEA" w:rsidRPr="00FC1748" w:rsidRDefault="001F5BEA" w:rsidP="005540E2">
      <w:pPr>
        <w:spacing w:after="0" w:line="240" w:lineRule="auto"/>
        <w:rPr>
          <w:rFonts w:ascii="Verdana" w:hAnsi="Verdana"/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F5BEA" w:rsidRPr="004434AB" w14:paraId="27E89A43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5A98830E" w14:textId="77777777" w:rsidR="001F5BEA" w:rsidRPr="005E1A06" w:rsidRDefault="001F5BEA" w:rsidP="005540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 xml:space="preserve">DATOS DEL </w:t>
            </w:r>
            <w:r>
              <w:rPr>
                <w:sz w:val="24"/>
                <w:szCs w:val="24"/>
              </w:rPr>
              <w:t>RESPONSABLE LEGAL</w:t>
            </w:r>
          </w:p>
        </w:tc>
      </w:tr>
    </w:tbl>
    <w:p w14:paraId="2172BE94" w14:textId="77777777" w:rsidR="001F5BEA" w:rsidRDefault="001F5BEA" w:rsidP="00B846BE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244"/>
      </w:tblGrid>
      <w:tr w:rsidR="001F5BEA" w14:paraId="55C2AAA0" w14:textId="77777777" w:rsidTr="00281BEB">
        <w:trPr>
          <w:trHeight w:hRule="exact" w:val="907"/>
        </w:trPr>
        <w:tc>
          <w:tcPr>
            <w:tcW w:w="3936" w:type="dxa"/>
          </w:tcPr>
          <w:p w14:paraId="4A05FD1F" w14:textId="77777777" w:rsidR="001F5BEA" w:rsidRDefault="001F5BEA" w:rsidP="006640AE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 xml:space="preserve">RESPONSABLE </w:t>
            </w:r>
            <w:r>
              <w:rPr>
                <w:sz w:val="24"/>
                <w:szCs w:val="24"/>
                <w:lang w:val="es-ES_tradnl"/>
              </w:rPr>
              <w:t>LEGAL DE LA ENTIDAD:</w:t>
            </w:r>
          </w:p>
        </w:tc>
        <w:tc>
          <w:tcPr>
            <w:tcW w:w="5244" w:type="dxa"/>
          </w:tcPr>
          <w:p w14:paraId="62CC616E" w14:textId="77777777" w:rsidR="001F5BEA" w:rsidRPr="002B6EF0" w:rsidRDefault="001F5BEA" w:rsidP="001F1AFB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2818AB05" w14:textId="77777777" w:rsidR="001F5BEA" w:rsidRDefault="001F5BEA" w:rsidP="006640AE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1F5BEA" w14:paraId="27619F62" w14:textId="77777777" w:rsidTr="005F2716">
        <w:trPr>
          <w:trHeight w:hRule="exact" w:val="340"/>
        </w:trPr>
        <w:tc>
          <w:tcPr>
            <w:tcW w:w="675" w:type="dxa"/>
          </w:tcPr>
          <w:p w14:paraId="5565B210" w14:textId="77777777" w:rsidR="001F5BEA" w:rsidRDefault="001F5BEA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14:paraId="396CE216" w14:textId="77777777" w:rsidR="001F5BEA" w:rsidRPr="002B6EF0" w:rsidRDefault="001F5BEA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14:paraId="212A2A67" w14:textId="77777777" w:rsidR="001F5BEA" w:rsidRDefault="001F5BEA" w:rsidP="00022163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14:paraId="69A98509" w14:textId="77777777" w:rsidR="001F5BEA" w:rsidRPr="002B6EF0" w:rsidRDefault="001F5BEA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672C48C4" w14:textId="77777777" w:rsidR="001F5BEA" w:rsidRDefault="001F5BEA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1F5BEA" w14:paraId="33BCE734" w14:textId="77777777" w:rsidTr="00F826BC">
        <w:trPr>
          <w:trHeight w:hRule="exact" w:val="340"/>
        </w:trPr>
        <w:tc>
          <w:tcPr>
            <w:tcW w:w="2093" w:type="dxa"/>
          </w:tcPr>
          <w:p w14:paraId="28F08310" w14:textId="77777777" w:rsidR="001F5BEA" w:rsidRDefault="001F5BEA" w:rsidP="000C615E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14:paraId="2DE0B9F5" w14:textId="77777777" w:rsidR="001F5BEA" w:rsidRPr="002B6EF0" w:rsidRDefault="001F5BEA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14:paraId="214AA7E0" w14:textId="77777777" w:rsidR="001F5BEA" w:rsidRDefault="001F5BEA" w:rsidP="000C615E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>móvil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14:paraId="4816F4DF" w14:textId="77777777" w:rsidR="001F5BEA" w:rsidRPr="002B6EF0" w:rsidRDefault="001F5BEA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70FE87B6" w14:textId="77777777" w:rsidR="001F5BEA" w:rsidRDefault="001F5BEA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6FA93871" w14:textId="77777777" w:rsidR="001F5BEA" w:rsidRDefault="001F5BEA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49E73379" w14:textId="77777777" w:rsidR="001F5BEA" w:rsidRPr="005E1A06" w:rsidRDefault="001F5BEA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 w:rsidRPr="005E1A06">
        <w:rPr>
          <w:rFonts w:eastAsia="Times New Roman" w:cs="Arial"/>
          <w:b/>
          <w:sz w:val="32"/>
          <w:szCs w:val="32"/>
          <w:lang w:val="es-MX" w:eastAsia="es-MX"/>
        </w:rPr>
        <w:t>INFORMACIÓN DEL PROYECTO</w:t>
      </w:r>
    </w:p>
    <w:p w14:paraId="45AE7C81" w14:textId="77777777" w:rsidR="001F5BEA" w:rsidRPr="004434AB" w:rsidRDefault="001F5BEA" w:rsidP="009C696C">
      <w:pPr>
        <w:pStyle w:val="Encabezado"/>
        <w:tabs>
          <w:tab w:val="clear" w:pos="4252"/>
          <w:tab w:val="clear" w:pos="8504"/>
        </w:tabs>
        <w:rPr>
          <w:lang w:val="es-ES_tradnl"/>
        </w:rPr>
      </w:pPr>
    </w:p>
    <w:p w14:paraId="51EB28A5" w14:textId="77777777" w:rsidR="001F5BEA" w:rsidRPr="004434AB" w:rsidRDefault="001F5BEA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F5BEA" w:rsidRPr="005E1A06" w14:paraId="51DED88D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45831C3B" w14:textId="77777777" w:rsidR="001F5BEA" w:rsidRPr="005E1A06" w:rsidRDefault="001F5BEA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PROYECTO</w:t>
            </w:r>
          </w:p>
        </w:tc>
      </w:tr>
    </w:tbl>
    <w:p w14:paraId="6D26803F" w14:textId="77777777" w:rsidR="001F5BEA" w:rsidRPr="005E1A06" w:rsidRDefault="001F5BEA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945"/>
      </w:tblGrid>
      <w:tr w:rsidR="001F5BEA" w14:paraId="5C7EDE6A" w14:textId="77777777" w:rsidTr="00281BEB">
        <w:trPr>
          <w:trHeight w:hRule="exact" w:val="907"/>
        </w:trPr>
        <w:tc>
          <w:tcPr>
            <w:tcW w:w="2235" w:type="dxa"/>
          </w:tcPr>
          <w:p w14:paraId="7912E7B8" w14:textId="77777777" w:rsidR="001F5BEA" w:rsidRDefault="001F5BEA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Título del Proyecto:</w:t>
            </w:r>
          </w:p>
        </w:tc>
        <w:tc>
          <w:tcPr>
            <w:tcW w:w="6945" w:type="dxa"/>
          </w:tcPr>
          <w:p w14:paraId="65508157" w14:textId="77777777" w:rsidR="001F5BEA" w:rsidRPr="002B6EF0" w:rsidRDefault="001F5BEA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0A27735C" w14:textId="77777777" w:rsidR="001F5BEA" w:rsidRPr="005E1A06" w:rsidRDefault="001F5BEA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1F5BEA" w14:paraId="75CDCD5D" w14:textId="77777777" w:rsidTr="00281BEB">
        <w:trPr>
          <w:trHeight w:hRule="exact" w:val="907"/>
        </w:trPr>
        <w:tc>
          <w:tcPr>
            <w:tcW w:w="3227" w:type="dxa"/>
          </w:tcPr>
          <w:p w14:paraId="268144A6" w14:textId="77777777" w:rsidR="001F5BEA" w:rsidRDefault="001F5BEA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Área geográfica del Proyecto:</w:t>
            </w:r>
          </w:p>
        </w:tc>
        <w:tc>
          <w:tcPr>
            <w:tcW w:w="5953" w:type="dxa"/>
          </w:tcPr>
          <w:p w14:paraId="48335EEF" w14:textId="77777777" w:rsidR="001F5BEA" w:rsidRPr="002B6EF0" w:rsidRDefault="001F5BEA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734C611E" w14:textId="77777777" w:rsidR="001F5BEA" w:rsidRPr="005E1A06" w:rsidRDefault="001F5BEA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p w14:paraId="5436B14F" w14:textId="77777777" w:rsidR="001F5BEA" w:rsidRPr="005E1A06" w:rsidRDefault="001F5BEA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F5BEA" w:rsidRPr="005E1A06" w14:paraId="2F7ABEE8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513D15D0" w14:textId="77777777" w:rsidR="001F5BEA" w:rsidRPr="005E1A06" w:rsidRDefault="001F5BEA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DURACIÓN</w:t>
            </w:r>
          </w:p>
        </w:tc>
      </w:tr>
    </w:tbl>
    <w:p w14:paraId="12FA84CE" w14:textId="77777777" w:rsidR="001F5BEA" w:rsidRPr="005E1A06" w:rsidRDefault="001F5BEA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1F5BEA" w14:paraId="5C3CB373" w14:textId="77777777" w:rsidTr="000B4C7E">
        <w:trPr>
          <w:trHeight w:hRule="exact" w:val="340"/>
        </w:trPr>
        <w:tc>
          <w:tcPr>
            <w:tcW w:w="1809" w:type="dxa"/>
          </w:tcPr>
          <w:p w14:paraId="2FC580FE" w14:textId="77777777" w:rsidR="001F5BEA" w:rsidRDefault="001F5BEA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i</w:t>
            </w:r>
            <w:r w:rsidR="00540377">
              <w:rPr>
                <w:sz w:val="24"/>
                <w:szCs w:val="24"/>
                <w:lang w:val="es-ES_tradnl"/>
              </w:rPr>
              <w:t>n</w:t>
            </w:r>
            <w:r>
              <w:rPr>
                <w:sz w:val="24"/>
                <w:szCs w:val="24"/>
                <w:lang w:val="es-ES_tradnl"/>
              </w:rPr>
              <w:t>icio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371" w:type="dxa"/>
          </w:tcPr>
          <w:p w14:paraId="46F265EB" w14:textId="77777777" w:rsidR="001F5BEA" w:rsidRPr="002B6EF0" w:rsidRDefault="001F5BEA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FBD1CC5" w14:textId="77777777" w:rsidR="001F5BEA" w:rsidRPr="005E1A06" w:rsidRDefault="001F5BEA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804"/>
      </w:tblGrid>
      <w:tr w:rsidR="001F5BEA" w14:paraId="380CDB18" w14:textId="77777777" w:rsidTr="000B4C7E">
        <w:trPr>
          <w:trHeight w:hRule="exact" w:val="340"/>
        </w:trPr>
        <w:tc>
          <w:tcPr>
            <w:tcW w:w="2376" w:type="dxa"/>
          </w:tcPr>
          <w:p w14:paraId="35056AD0" w14:textId="77777777" w:rsidR="001F5BEA" w:rsidRDefault="001F5BEA" w:rsidP="00B856C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finalización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6804" w:type="dxa"/>
          </w:tcPr>
          <w:p w14:paraId="2BDF7EB6" w14:textId="77777777" w:rsidR="001F5BEA" w:rsidRPr="002B6EF0" w:rsidRDefault="001F5BEA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603DEC6D" w14:textId="77777777" w:rsidR="001F5BEA" w:rsidRDefault="001F5BEA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03"/>
      </w:tblGrid>
      <w:tr w:rsidR="001F5BEA" w14:paraId="0367A238" w14:textId="77777777" w:rsidTr="000B4C7E">
        <w:trPr>
          <w:trHeight w:hRule="exact" w:val="340"/>
        </w:trPr>
        <w:tc>
          <w:tcPr>
            <w:tcW w:w="4077" w:type="dxa"/>
          </w:tcPr>
          <w:p w14:paraId="42A40117" w14:textId="77777777" w:rsidR="001F5BEA" w:rsidRDefault="001F5BEA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Periodo total de ejecución (en meses)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103" w:type="dxa"/>
          </w:tcPr>
          <w:p w14:paraId="28CAB3FC" w14:textId="77777777" w:rsidR="001F5BEA" w:rsidRPr="002B6EF0" w:rsidRDefault="001F5BEA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39C6DF63" w14:textId="77777777" w:rsidR="001F5BEA" w:rsidRPr="005E1A06" w:rsidRDefault="001F5BEA" w:rsidP="009C696C">
      <w:pPr>
        <w:spacing w:after="0" w:line="240" w:lineRule="auto"/>
        <w:rPr>
          <w:sz w:val="24"/>
          <w:szCs w:val="24"/>
          <w:lang w:val="es-ES_tradnl"/>
        </w:rPr>
      </w:pPr>
    </w:p>
    <w:p w14:paraId="1D74B6C7" w14:textId="77777777" w:rsidR="001F5BEA" w:rsidRPr="007C422B" w:rsidRDefault="001F5BEA" w:rsidP="005E1A0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7C078A">
        <w:rPr>
          <w:rFonts w:cs="Arial"/>
          <w:i/>
        </w:rPr>
        <w:t xml:space="preserve">* El proyecto se tendrá que realizar </w:t>
      </w:r>
      <w:r w:rsidR="009C351D">
        <w:rPr>
          <w:rFonts w:cs="Arial"/>
          <w:i/>
        </w:rPr>
        <w:t>dentro del año en curso, y tendrá como fecha límite para su justificación</w:t>
      </w:r>
      <w:r w:rsidRPr="007C078A">
        <w:rPr>
          <w:rFonts w:cs="Arial"/>
          <w:i/>
        </w:rPr>
        <w:t xml:space="preserve"> </w:t>
      </w:r>
      <w:r w:rsidR="009C351D">
        <w:rPr>
          <w:rFonts w:cs="Arial"/>
          <w:i/>
          <w:u w:val="single"/>
        </w:rPr>
        <w:t>el</w:t>
      </w:r>
      <w:r w:rsidRPr="007C078A">
        <w:rPr>
          <w:rFonts w:cs="Arial"/>
          <w:i/>
          <w:u w:val="single"/>
        </w:rPr>
        <w:t xml:space="preserve"> </w:t>
      </w:r>
      <w:r w:rsidR="009C351D">
        <w:rPr>
          <w:rFonts w:cs="Arial"/>
          <w:i/>
          <w:u w:val="single"/>
        </w:rPr>
        <w:t>14</w:t>
      </w:r>
      <w:r w:rsidRPr="007C078A">
        <w:rPr>
          <w:rFonts w:cs="Arial"/>
          <w:i/>
          <w:u w:val="single"/>
        </w:rPr>
        <w:t xml:space="preserve"> de noviembre del año en curso</w:t>
      </w:r>
      <w:r w:rsidRPr="007C078A">
        <w:rPr>
          <w:rFonts w:cs="Arial"/>
          <w:i/>
        </w:rPr>
        <w:t xml:space="preserve">. </w:t>
      </w:r>
      <w:r w:rsidRPr="007C422B">
        <w:rPr>
          <w:rFonts w:cs="Arial"/>
          <w:i/>
        </w:rPr>
        <w:t>No se apoyarán proyectos que finalicen con fecha posterior (apartado 2º de la convocatoria)</w:t>
      </w:r>
    </w:p>
    <w:p w14:paraId="2194B3A8" w14:textId="77777777" w:rsidR="001F5BEA" w:rsidRPr="005E1A06" w:rsidRDefault="001F5BEA" w:rsidP="009C696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sz w:val="24"/>
          <w:szCs w:val="24"/>
        </w:rPr>
      </w:pPr>
    </w:p>
    <w:p w14:paraId="60BCF2D2" w14:textId="77777777" w:rsidR="001F5BEA" w:rsidRPr="005E1A06" w:rsidRDefault="001F5BEA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F5BEA" w:rsidRPr="005E1A06" w14:paraId="1097C170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4BBC445F" w14:textId="77777777" w:rsidR="001F5BEA" w:rsidRPr="005E1A06" w:rsidRDefault="001F5BEA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FINANCIACIÓN</w:t>
            </w:r>
          </w:p>
        </w:tc>
      </w:tr>
    </w:tbl>
    <w:p w14:paraId="28E49FC2" w14:textId="77777777" w:rsidR="001F5BEA" w:rsidRDefault="001F5BEA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14:paraId="65D1A68C" w14:textId="77777777" w:rsidR="001F5BEA" w:rsidRPr="005E1A06" w:rsidRDefault="001F5BEA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1F5BEA" w14:paraId="6E1F4875" w14:textId="77777777" w:rsidTr="000B4C7E">
        <w:trPr>
          <w:trHeight w:hRule="exact" w:val="340"/>
        </w:trPr>
        <w:tc>
          <w:tcPr>
            <w:tcW w:w="5495" w:type="dxa"/>
          </w:tcPr>
          <w:p w14:paraId="36EF373B" w14:textId="77777777" w:rsidR="001F5BEA" w:rsidRDefault="001F5BEA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que solicita a este Consejo Social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12269B44" w14:textId="77777777" w:rsidR="001F5BEA" w:rsidRDefault="001F5BEA" w:rsidP="00744F90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412B98A8" w14:textId="77777777" w:rsidR="001F5BEA" w:rsidRPr="005E1A06" w:rsidRDefault="001F5BEA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1F5BEA" w14:paraId="192059D5" w14:textId="77777777" w:rsidTr="000B4C7E">
        <w:trPr>
          <w:trHeight w:hRule="exact" w:val="340"/>
        </w:trPr>
        <w:tc>
          <w:tcPr>
            <w:tcW w:w="5495" w:type="dxa"/>
          </w:tcPr>
          <w:p w14:paraId="408C2B17" w14:textId="77777777" w:rsidR="001F5BEA" w:rsidRDefault="001F5BEA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públicas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5C5DE4D3" w14:textId="77777777" w:rsidR="001F5BEA" w:rsidRDefault="001F5BEA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0922F86E" w14:textId="77777777" w:rsidR="001F5BEA" w:rsidRPr="005E1A06" w:rsidRDefault="001F5BEA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1F5BEA" w14:paraId="5D0F333F" w14:textId="77777777" w:rsidTr="000B4C7E">
        <w:trPr>
          <w:trHeight w:hRule="exact" w:val="340"/>
        </w:trPr>
        <w:tc>
          <w:tcPr>
            <w:tcW w:w="5495" w:type="dxa"/>
          </w:tcPr>
          <w:p w14:paraId="1DA14258" w14:textId="77777777" w:rsidR="001F5BEA" w:rsidRDefault="001F5BEA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privadas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4E7AEE27" w14:textId="77777777" w:rsidR="001F5BEA" w:rsidRDefault="001F5BEA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2B2DD300" w14:textId="77777777" w:rsidR="001F5BEA" w:rsidRPr="005E1A06" w:rsidRDefault="001F5BEA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1F5BEA" w14:paraId="464AF7AE" w14:textId="77777777" w:rsidTr="000B4C7E">
        <w:trPr>
          <w:trHeight w:hRule="exact" w:val="340"/>
        </w:trPr>
        <w:tc>
          <w:tcPr>
            <w:tcW w:w="5495" w:type="dxa"/>
          </w:tcPr>
          <w:p w14:paraId="18047C0C" w14:textId="77777777" w:rsidR="001F5BEA" w:rsidRDefault="001F5BEA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la propia entidad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7F17920D" w14:textId="77777777" w:rsidR="001F5BEA" w:rsidRDefault="001F5BEA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450CAAE6" w14:textId="77777777" w:rsidR="001F5BEA" w:rsidRPr="005E1A06" w:rsidRDefault="001F5BEA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1F5BEA" w14:paraId="2EC1938F" w14:textId="77777777" w:rsidTr="000B4C7E">
        <w:trPr>
          <w:trHeight w:hRule="exact" w:val="340"/>
        </w:trPr>
        <w:tc>
          <w:tcPr>
            <w:tcW w:w="5495" w:type="dxa"/>
          </w:tcPr>
          <w:p w14:paraId="1205077C" w14:textId="77777777" w:rsidR="001F5BEA" w:rsidRDefault="001F5BEA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Coste total del proyecto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65FCCFED" w14:textId="77777777" w:rsidR="001F5BEA" w:rsidRDefault="001F5BEA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5346B455" w14:textId="77777777" w:rsidR="001F5BEA" w:rsidRPr="005E1A06" w:rsidRDefault="001F5BEA" w:rsidP="00744F90">
      <w:pPr>
        <w:spacing w:after="0" w:line="240" w:lineRule="auto"/>
        <w:rPr>
          <w:sz w:val="24"/>
          <w:szCs w:val="24"/>
          <w:lang w:val="es-ES_tradnl"/>
        </w:rPr>
      </w:pPr>
    </w:p>
    <w:p w14:paraId="5A81037C" w14:textId="77777777" w:rsidR="001F5BEA" w:rsidRDefault="001F5BEA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14:paraId="226F8763" w14:textId="77777777" w:rsidR="001F5BEA" w:rsidRDefault="001F5BEA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2BA9A48D" w14:textId="77777777" w:rsidR="001F5BEA" w:rsidRDefault="001F5BEA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lastRenderedPageBreak/>
        <w:t>DECLARACIÓN RESPONSABLE</w:t>
      </w:r>
    </w:p>
    <w:p w14:paraId="261A88EB" w14:textId="77777777" w:rsidR="001F5BEA" w:rsidRDefault="001F5BEA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63037516" w14:textId="235FEF60" w:rsidR="001F5BEA" w:rsidRDefault="001F5BEA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326EEA67" w14:textId="6423318E" w:rsidR="000801DB" w:rsidRDefault="000801DB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35310102" w14:textId="77777777" w:rsidR="000801DB" w:rsidRPr="005E1A06" w:rsidRDefault="000801DB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F5BEA" w:rsidRPr="005E1A06" w14:paraId="7034D648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16AFC568" w14:textId="77777777" w:rsidR="001F5BEA" w:rsidRPr="005E1A06" w:rsidRDefault="001F5BEA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 AYUDAS Y/O SUBVENCIONES RECIBIDAS</w:t>
            </w:r>
          </w:p>
        </w:tc>
      </w:tr>
    </w:tbl>
    <w:p w14:paraId="360D8E81" w14:textId="77777777" w:rsidR="001F5BEA" w:rsidRDefault="001F5BEA" w:rsidP="00216F91">
      <w:pPr>
        <w:spacing w:after="0" w:line="240" w:lineRule="auto"/>
        <w:ind w:right="283"/>
        <w:jc w:val="both"/>
        <w:rPr>
          <w:lang w:val="es-ES_tradnl"/>
        </w:rPr>
      </w:pPr>
    </w:p>
    <w:p w14:paraId="4120B890" w14:textId="77777777" w:rsidR="001F5BEA" w:rsidRDefault="001F5BEA" w:rsidP="00216F91">
      <w:pPr>
        <w:spacing w:after="0" w:line="240" w:lineRule="auto"/>
        <w:ind w:right="283"/>
        <w:jc w:val="both"/>
        <w:rPr>
          <w:i/>
          <w:lang w:val="es-ES_tradnl"/>
        </w:rPr>
      </w:pPr>
      <w:r>
        <w:rPr>
          <w:sz w:val="24"/>
          <w:szCs w:val="24"/>
          <w:lang w:val="es-ES_tradnl"/>
        </w:rPr>
        <w:t>(</w:t>
      </w:r>
      <w:r w:rsidRPr="001603CD">
        <w:rPr>
          <w:i/>
          <w:sz w:val="24"/>
          <w:szCs w:val="24"/>
          <w:lang w:val="es-ES_tradnl"/>
        </w:rPr>
        <w:t>Relacione</w:t>
      </w:r>
      <w:r>
        <w:rPr>
          <w:sz w:val="24"/>
          <w:szCs w:val="24"/>
          <w:lang w:val="es-ES_tradnl"/>
        </w:rPr>
        <w:t xml:space="preserve"> </w:t>
      </w:r>
      <w:r>
        <w:rPr>
          <w:i/>
          <w:lang w:val="es-ES_tradnl"/>
        </w:rPr>
        <w:t xml:space="preserve">fecha, organismo de procedencia y </w:t>
      </w:r>
      <w:r w:rsidRPr="00826CD1">
        <w:rPr>
          <w:i/>
          <w:lang w:val="es-ES_tradnl"/>
        </w:rPr>
        <w:t>cant</w:t>
      </w:r>
      <w:r>
        <w:rPr>
          <w:i/>
          <w:lang w:val="es-ES_tradnl"/>
        </w:rPr>
        <w:t>idad de las últimas recibidas</w:t>
      </w:r>
      <w:r w:rsidRPr="00826CD1">
        <w:rPr>
          <w:i/>
          <w:lang w:val="es-ES_tradnl"/>
        </w:rPr>
        <w:t>):</w:t>
      </w:r>
    </w:p>
    <w:p w14:paraId="1F555404" w14:textId="77777777" w:rsidR="001F5BEA" w:rsidRDefault="001F5BEA" w:rsidP="00216F9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W w:w="914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  <w:insideH w:val="single" w:sz="2" w:space="0" w:color="404040" w:themeColor="text1" w:themeTint="BF"/>
          <w:insideV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1F5BEA" w:rsidRPr="002B6EF0" w14:paraId="2F8EF245" w14:textId="77777777" w:rsidTr="001A2579">
        <w:trPr>
          <w:trHeight w:hRule="exact" w:val="4820"/>
        </w:trPr>
        <w:tc>
          <w:tcPr>
            <w:tcW w:w="9142" w:type="dxa"/>
          </w:tcPr>
          <w:p w14:paraId="2784DFEB" w14:textId="5C9AC47F" w:rsidR="001F5BEA" w:rsidRPr="002B6EF0" w:rsidRDefault="001F5BEA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="00516DB8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516DB8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516DB8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516DB8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="00516DB8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9F107E0" w14:textId="77777777" w:rsidR="001F5BEA" w:rsidRDefault="001F5BEA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4EC7E8CD" w14:textId="77777777" w:rsidR="001F5BEA" w:rsidRPr="005E1A06" w:rsidRDefault="001F5BEA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F5BEA" w:rsidRPr="005E1A06" w14:paraId="7C686EA0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663AE4CD" w14:textId="77777777" w:rsidR="001F5BEA" w:rsidRPr="005E1A06" w:rsidRDefault="001F5BEA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DEL RESPONSABLE DEL PROYECTO</w:t>
            </w:r>
          </w:p>
        </w:tc>
      </w:tr>
    </w:tbl>
    <w:p w14:paraId="4D68EE61" w14:textId="77777777" w:rsidR="001F5BEA" w:rsidRDefault="001F5BEA" w:rsidP="001603CD">
      <w:pPr>
        <w:spacing w:after="0" w:line="240" w:lineRule="auto"/>
        <w:ind w:right="283"/>
        <w:jc w:val="both"/>
        <w:rPr>
          <w:lang w:val="es-ES_tradnl"/>
        </w:rPr>
      </w:pPr>
    </w:p>
    <w:p w14:paraId="4D8DDBA0" w14:textId="77777777" w:rsidR="001F5BEA" w:rsidRPr="007C078A" w:rsidRDefault="001F5BEA" w:rsidP="001603CD">
      <w:pPr>
        <w:spacing w:after="0" w:line="240" w:lineRule="auto"/>
        <w:ind w:right="283"/>
        <w:jc w:val="both"/>
        <w:rPr>
          <w:rFonts w:cs="Times New Roman"/>
          <w:i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(</w:t>
      </w:r>
      <w:r>
        <w:rPr>
          <w:i/>
          <w:sz w:val="24"/>
          <w:szCs w:val="24"/>
          <w:lang w:val="es-ES_tradnl"/>
        </w:rPr>
        <w:t>Marque</w:t>
      </w:r>
      <w:r w:rsidRPr="00C939A0">
        <w:rPr>
          <w:rFonts w:cs="Times New Roman"/>
          <w:i/>
          <w:lang w:val="es-ES_tradnl"/>
        </w:rPr>
        <w:t xml:space="preserve"> las casillas, en caso de que proceda),</w:t>
      </w:r>
    </w:p>
    <w:p w14:paraId="562F618A" w14:textId="77777777" w:rsidR="001F5BEA" w:rsidRPr="004434AB" w:rsidRDefault="001F5BEA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9281" w:type="dxa"/>
        <w:tblInd w:w="-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42"/>
        <w:gridCol w:w="8639"/>
      </w:tblGrid>
      <w:tr w:rsidR="001F5BEA" w:rsidRPr="004434AB" w14:paraId="71562EB8" w14:textId="77777777" w:rsidTr="007C422B">
        <w:trPr>
          <w:trHeight w:val="567"/>
        </w:trPr>
        <w:tc>
          <w:tcPr>
            <w:tcW w:w="642" w:type="dxa"/>
            <w:vAlign w:val="center"/>
          </w:tcPr>
          <w:p w14:paraId="72BDD1DB" w14:textId="77777777" w:rsidR="001F5BEA" w:rsidRPr="004434AB" w:rsidRDefault="001F5BEA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bCs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7728BFE2" w14:textId="77777777" w:rsidR="001F5BEA" w:rsidRPr="004434AB" w:rsidRDefault="001F5BEA" w:rsidP="007C422B">
            <w:pPr>
              <w:pStyle w:val="Sangra2detindependiente"/>
              <w:spacing w:after="0" w:line="240" w:lineRule="auto"/>
              <w:ind w:left="142" w:right="-783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Encontrarme facultado para</w:t>
            </w:r>
            <w:r>
              <w:rPr>
                <w:rFonts w:cs="Times New Roman"/>
                <w:lang w:val="es-ES_tradnl"/>
              </w:rPr>
              <w:t xml:space="preserve"> actuar en nombre de la entidad</w:t>
            </w:r>
          </w:p>
        </w:tc>
      </w:tr>
      <w:tr w:rsidR="001F5BEA" w:rsidRPr="004434AB" w14:paraId="2787099A" w14:textId="77777777" w:rsidTr="007C422B">
        <w:trPr>
          <w:trHeight w:val="851"/>
        </w:trPr>
        <w:tc>
          <w:tcPr>
            <w:tcW w:w="642" w:type="dxa"/>
            <w:vAlign w:val="center"/>
          </w:tcPr>
          <w:p w14:paraId="124B3F29" w14:textId="77777777" w:rsidR="001F5BEA" w:rsidRPr="004434AB" w:rsidRDefault="001F5BEA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6BC2B42D" w14:textId="77777777" w:rsidR="001F5BEA" w:rsidRPr="004434AB" w:rsidRDefault="001F5BEA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No encontrarme inhabilitado para contratar con las Administraciones Públicas o para o</w:t>
            </w:r>
            <w:r>
              <w:rPr>
                <w:rFonts w:cs="Times New Roman"/>
                <w:lang w:val="es-ES_tradnl"/>
              </w:rPr>
              <w:t>btener subvención de las mismas</w:t>
            </w:r>
          </w:p>
        </w:tc>
      </w:tr>
      <w:tr w:rsidR="001F5BEA" w:rsidRPr="004434AB" w14:paraId="574E909E" w14:textId="77777777" w:rsidTr="007C422B">
        <w:trPr>
          <w:trHeight w:val="1134"/>
        </w:trPr>
        <w:tc>
          <w:tcPr>
            <w:tcW w:w="642" w:type="dxa"/>
            <w:vAlign w:val="center"/>
          </w:tcPr>
          <w:p w14:paraId="0288181D" w14:textId="77777777" w:rsidR="001F5BEA" w:rsidRPr="004434AB" w:rsidRDefault="001F5BEA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3A11C8BB" w14:textId="77777777" w:rsidR="001F5BEA" w:rsidRPr="004434AB" w:rsidRDefault="001F5BEA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Haber realizado proyectos o actividades iguales o similares realizadas en los tres años anteriores a la convocatoria, bien por la propia entidad o los mi</w:t>
            </w:r>
            <w:r>
              <w:rPr>
                <w:rFonts w:cs="Times New Roman"/>
                <w:lang w:val="es-ES_tradnl"/>
              </w:rPr>
              <w:t>embros que realizan el proyecto</w:t>
            </w:r>
          </w:p>
        </w:tc>
      </w:tr>
    </w:tbl>
    <w:p w14:paraId="7C0ED057" w14:textId="77777777" w:rsidR="001F5BEA" w:rsidRPr="007C078A" w:rsidRDefault="001F5BEA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5F5B9CBA" w14:textId="77777777" w:rsidR="001F5BEA" w:rsidRDefault="001F5BEA">
      <w:pPr>
        <w:rPr>
          <w:rFonts w:cs="Times New Roman"/>
          <w:sz w:val="24"/>
          <w:szCs w:val="24"/>
          <w:lang w:val="es-ES_tradnl"/>
        </w:rPr>
      </w:pPr>
      <w:r>
        <w:rPr>
          <w:rFonts w:cs="Times New Roman"/>
          <w:sz w:val="24"/>
          <w:szCs w:val="24"/>
          <w:lang w:val="es-ES_tradnl"/>
        </w:rPr>
        <w:br w:type="page"/>
      </w:r>
    </w:p>
    <w:p w14:paraId="589886FA" w14:textId="77777777" w:rsidR="001F5BEA" w:rsidRDefault="001F5BEA" w:rsidP="007B2D5E">
      <w:pPr>
        <w:pStyle w:val="Sangra2detindependiente"/>
        <w:spacing w:after="0" w:line="240" w:lineRule="auto"/>
        <w:ind w:left="0"/>
        <w:rPr>
          <w:rFonts w:cs="Times New Roman"/>
          <w:sz w:val="24"/>
          <w:szCs w:val="24"/>
          <w:lang w:val="es-ES_tradnl"/>
        </w:rPr>
      </w:pPr>
    </w:p>
    <w:p w14:paraId="6E7F04E0" w14:textId="77777777" w:rsidR="001F5BEA" w:rsidRDefault="001F5BEA" w:rsidP="007B2D5E">
      <w:pPr>
        <w:pStyle w:val="Sangra2detindependiente"/>
        <w:spacing w:after="0" w:line="240" w:lineRule="auto"/>
        <w:ind w:left="0"/>
        <w:rPr>
          <w:rFonts w:cs="Times New Roman"/>
          <w:sz w:val="24"/>
          <w:szCs w:val="24"/>
          <w:lang w:val="es-ES_tradnl"/>
        </w:rPr>
      </w:pPr>
    </w:p>
    <w:p w14:paraId="19EB0056" w14:textId="6C2BBE03" w:rsidR="001F5BEA" w:rsidRDefault="001F5BEA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09430788" w14:textId="77777777" w:rsidR="007C422B" w:rsidRDefault="007C422B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65257432" w14:textId="68E78CC9" w:rsidR="000801DB" w:rsidRDefault="000801DB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1610E712" w14:textId="77777777" w:rsidR="000801DB" w:rsidRPr="005E1A06" w:rsidRDefault="000801DB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F5BEA" w:rsidRPr="005E1A06" w14:paraId="18A81D9B" w14:textId="77777777" w:rsidTr="000C615E">
        <w:tc>
          <w:tcPr>
            <w:tcW w:w="9173" w:type="dxa"/>
            <w:shd w:val="clear" w:color="auto" w:fill="D9D9D9" w:themeFill="background1" w:themeFillShade="D9"/>
          </w:tcPr>
          <w:p w14:paraId="67789990" w14:textId="77777777" w:rsidR="001F5BEA" w:rsidRPr="005E1A06" w:rsidRDefault="001F5BEA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 ESTAR AL CORRIENTE DE OBLIGACIONES FISCALES</w:t>
            </w:r>
          </w:p>
        </w:tc>
      </w:tr>
    </w:tbl>
    <w:p w14:paraId="04847331" w14:textId="77777777" w:rsidR="001F5BEA" w:rsidRDefault="001F5BEA" w:rsidP="001603CD">
      <w:pPr>
        <w:spacing w:after="0" w:line="240" w:lineRule="auto"/>
        <w:ind w:right="283"/>
        <w:jc w:val="both"/>
        <w:rPr>
          <w:lang w:val="es-ES_tradnl"/>
        </w:rPr>
      </w:pPr>
    </w:p>
    <w:p w14:paraId="6843D4E6" w14:textId="271484F0" w:rsidR="001F5BEA" w:rsidRPr="007C078A" w:rsidRDefault="007C422B" w:rsidP="001603CD">
      <w:pPr>
        <w:pStyle w:val="Sangra2detindependiente"/>
        <w:spacing w:after="0" w:line="240" w:lineRule="auto"/>
        <w:ind w:left="0"/>
        <w:jc w:val="both"/>
        <w:rPr>
          <w:rFonts w:cs="Times New Roman"/>
          <w:sz w:val="24"/>
          <w:szCs w:val="24"/>
          <w:lang w:val="es-ES_tradnl"/>
        </w:rPr>
      </w:pPr>
      <w:r w:rsidRPr="007C078A">
        <w:rPr>
          <w:rFonts w:cs="Times New Roman"/>
          <w:sz w:val="24"/>
          <w:szCs w:val="24"/>
          <w:lang w:val="es-ES_tradnl"/>
        </w:rPr>
        <w:t>Asimismo,</w:t>
      </w:r>
      <w:r w:rsidR="001F5BEA" w:rsidRPr="007C078A">
        <w:rPr>
          <w:rFonts w:cs="Times New Roman"/>
          <w:sz w:val="24"/>
          <w:szCs w:val="24"/>
          <w:lang w:val="es-ES_tradnl"/>
        </w:rPr>
        <w:t xml:space="preserve"> declaro que esta asociación, entidad u organización no gubernamental se encuentra al corriente en las obligaciones fiscales</w:t>
      </w:r>
      <w:r w:rsidR="001F5BEA">
        <w:rPr>
          <w:rFonts w:cs="Times New Roman"/>
          <w:sz w:val="24"/>
          <w:szCs w:val="24"/>
          <w:lang w:val="es-ES_tradnl"/>
        </w:rPr>
        <w:t xml:space="preserve"> (</w:t>
      </w:r>
      <w:r w:rsidR="001F5BEA" w:rsidRPr="001603CD">
        <w:rPr>
          <w:rFonts w:cs="Times New Roman"/>
          <w:i/>
          <w:sz w:val="24"/>
          <w:szCs w:val="24"/>
          <w:lang w:val="es-ES_tradnl"/>
        </w:rPr>
        <w:t xml:space="preserve">marque las casillas, </w:t>
      </w:r>
      <w:r w:rsidR="001F5BEA">
        <w:rPr>
          <w:rFonts w:cs="Times New Roman"/>
          <w:i/>
          <w:sz w:val="24"/>
          <w:szCs w:val="24"/>
          <w:lang w:val="es-ES_tradnl"/>
        </w:rPr>
        <w:t>en caso de que proceda</w:t>
      </w:r>
      <w:r w:rsidR="001F5BEA">
        <w:rPr>
          <w:rFonts w:cs="Times New Roman"/>
          <w:sz w:val="24"/>
          <w:szCs w:val="24"/>
          <w:lang w:val="es-ES_tradnl"/>
        </w:rPr>
        <w:t>)</w:t>
      </w:r>
      <w:r w:rsidR="001F5BEA" w:rsidRPr="007C078A">
        <w:rPr>
          <w:rFonts w:cs="Times New Roman"/>
          <w:sz w:val="24"/>
          <w:szCs w:val="24"/>
          <w:lang w:val="es-ES_tradnl"/>
        </w:rPr>
        <w:t>,</w:t>
      </w:r>
    </w:p>
    <w:p w14:paraId="0D4B5AF1" w14:textId="77777777" w:rsidR="001F5BEA" w:rsidRPr="004434AB" w:rsidRDefault="001F5BEA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0" w:type="auto"/>
        <w:tblInd w:w="-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44"/>
        <w:gridCol w:w="7922"/>
      </w:tblGrid>
      <w:tr w:rsidR="001F5BEA" w:rsidRPr="004434AB" w14:paraId="05AAFD95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EC8BCC" w14:textId="77777777" w:rsidR="001F5BEA" w:rsidRPr="004434AB" w:rsidRDefault="001F5BEA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BBC615" w14:textId="77777777" w:rsidR="001F5BEA" w:rsidRPr="007C078A" w:rsidRDefault="001F5BEA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estatales</w:t>
            </w:r>
          </w:p>
        </w:tc>
      </w:tr>
      <w:tr w:rsidR="001F5BEA" w:rsidRPr="004434AB" w14:paraId="7795CE51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CEEA9D" w14:textId="77777777" w:rsidR="001F5BEA" w:rsidRPr="004434AB" w:rsidRDefault="001F5BEA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0B4654" w14:textId="77777777" w:rsidR="001F5BEA" w:rsidRPr="007C078A" w:rsidRDefault="001F5BEA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municipales</w:t>
            </w:r>
          </w:p>
        </w:tc>
      </w:tr>
      <w:tr w:rsidR="001F5BEA" w:rsidRPr="004434AB" w14:paraId="09079FFD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18F668" w14:textId="17E6E84A" w:rsidR="001F5BEA" w:rsidRPr="004434AB" w:rsidRDefault="001F5BEA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B1CCB8" w14:textId="77777777" w:rsidR="001F5BEA" w:rsidRPr="007C078A" w:rsidRDefault="001F5BEA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de la Seguridad Social</w:t>
            </w:r>
          </w:p>
        </w:tc>
      </w:tr>
    </w:tbl>
    <w:p w14:paraId="04916B08" w14:textId="77777777" w:rsidR="001F5BEA" w:rsidRDefault="001F5BEA" w:rsidP="008E6A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59C3B545" w14:textId="77777777" w:rsidR="001F5BEA" w:rsidRDefault="001F5BEA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440E0E14" w14:textId="77777777" w:rsidR="001F5BEA" w:rsidRDefault="001F5BEA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OBSERVACIONES</w:t>
      </w:r>
    </w:p>
    <w:p w14:paraId="6A3EF253" w14:textId="77777777" w:rsidR="001F5BEA" w:rsidRDefault="001F5BEA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14" w:type="dxa"/>
        <w:tblInd w:w="-7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1F5BEA" w:rsidRPr="002B6EF0" w14:paraId="29BE0160" w14:textId="77777777" w:rsidTr="001603CD">
        <w:trPr>
          <w:trHeight w:hRule="exact" w:val="7088"/>
        </w:trPr>
        <w:tc>
          <w:tcPr>
            <w:tcW w:w="9214" w:type="dxa"/>
          </w:tcPr>
          <w:p w14:paraId="0BE34AEC" w14:textId="77777777" w:rsidR="001F5BEA" w:rsidRPr="002B6EF0" w:rsidRDefault="001F5BEA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794777D8" w14:textId="77777777" w:rsidR="001F5BEA" w:rsidRDefault="001F5BEA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45CD8D9C" w14:textId="77777777" w:rsidR="001F5BEA" w:rsidRDefault="001F5BEA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79BE6220" w14:textId="77777777" w:rsidR="001F5BEA" w:rsidRPr="005E1A06" w:rsidRDefault="001F5BEA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DOCUMENTOS QUE SE ADJUNTAN</w:t>
      </w:r>
    </w:p>
    <w:p w14:paraId="17C75845" w14:textId="34007D33" w:rsidR="001F5BEA" w:rsidRDefault="001F5BEA" w:rsidP="00CC4203">
      <w:pPr>
        <w:rPr>
          <w:b/>
          <w:bCs/>
        </w:rPr>
      </w:pPr>
    </w:p>
    <w:p w14:paraId="11CFCE58" w14:textId="77777777" w:rsidR="000801DB" w:rsidRPr="004434AB" w:rsidRDefault="000801DB" w:rsidP="00CC4203">
      <w:pPr>
        <w:rPr>
          <w:b/>
          <w:bCs/>
        </w:rPr>
      </w:pPr>
    </w:p>
    <w:tbl>
      <w:tblPr>
        <w:tblW w:w="914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646"/>
      </w:tblGrid>
      <w:tr w:rsidR="001F5BEA" w:rsidRPr="004434AB" w14:paraId="79F3F7D1" w14:textId="77777777" w:rsidTr="000B4C7E">
        <w:trPr>
          <w:trHeight w:hRule="exact" w:val="567"/>
        </w:trPr>
        <w:tc>
          <w:tcPr>
            <w:tcW w:w="496" w:type="dxa"/>
            <w:vAlign w:val="center"/>
          </w:tcPr>
          <w:p w14:paraId="5591FF3F" w14:textId="5D3D66F7" w:rsidR="001F5BEA" w:rsidRPr="00201AA5" w:rsidRDefault="001F5BEA" w:rsidP="0025200F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 w:rsidRPr="004434AB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5CF9E5DB" w14:textId="77777777" w:rsidR="001F5BEA" w:rsidRPr="007C078A" w:rsidRDefault="001F5BEA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es-ES_tradnl"/>
              </w:rPr>
              <w:t xml:space="preserve">del 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representante legal de la entidad </w:t>
            </w:r>
          </w:p>
        </w:tc>
      </w:tr>
      <w:tr w:rsidR="001F5BEA" w:rsidRPr="004434AB" w14:paraId="634CE3CE" w14:textId="77777777" w:rsidTr="000B4C7E">
        <w:trPr>
          <w:trHeight w:hRule="exact" w:val="851"/>
        </w:trPr>
        <w:tc>
          <w:tcPr>
            <w:tcW w:w="496" w:type="dxa"/>
            <w:vAlign w:val="center"/>
          </w:tcPr>
          <w:p w14:paraId="1F771765" w14:textId="77777777" w:rsidR="001F5BEA" w:rsidRPr="00201AA5" w:rsidRDefault="001F5BEA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36C94AF2" w14:textId="77777777" w:rsidR="001F5BEA" w:rsidRPr="007C078A" w:rsidRDefault="001F5BEA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del responsable del proyecto </w:t>
            </w:r>
            <w:r w:rsidRPr="00201AA5">
              <w:rPr>
                <w:rFonts w:cs="Times New Roman"/>
                <w:i/>
                <w:lang w:val="es-ES_tradnl"/>
              </w:rPr>
              <w:t>(en caso de que sea una persona distinta al responsable legal de la entidad)</w:t>
            </w:r>
          </w:p>
        </w:tc>
      </w:tr>
      <w:tr w:rsidR="001F5BEA" w:rsidRPr="004434AB" w14:paraId="785F26BC" w14:textId="77777777" w:rsidTr="000B4C7E">
        <w:trPr>
          <w:trHeight w:hRule="exact" w:val="567"/>
        </w:trPr>
        <w:tc>
          <w:tcPr>
            <w:tcW w:w="496" w:type="dxa"/>
            <w:vAlign w:val="center"/>
          </w:tcPr>
          <w:p w14:paraId="17CC3107" w14:textId="77777777" w:rsidR="001F5BEA" w:rsidRPr="00201AA5" w:rsidRDefault="001F5BEA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0F818F32" w14:textId="77777777" w:rsidR="001F5BEA" w:rsidRPr="007C078A" w:rsidRDefault="001F5BEA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del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CIF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</w:t>
            </w:r>
          </w:p>
        </w:tc>
      </w:tr>
      <w:tr w:rsidR="001F5BEA" w:rsidRPr="004434AB" w14:paraId="4433984C" w14:textId="77777777" w:rsidTr="000B4C7E">
        <w:trPr>
          <w:trHeight w:hRule="exact" w:val="1361"/>
        </w:trPr>
        <w:tc>
          <w:tcPr>
            <w:tcW w:w="496" w:type="dxa"/>
            <w:vAlign w:val="center"/>
          </w:tcPr>
          <w:p w14:paraId="755DF5A0" w14:textId="77777777" w:rsidR="001F5BEA" w:rsidRPr="00201AA5" w:rsidRDefault="001F5BEA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30A4FABB" w14:textId="77777777" w:rsidR="001F5BEA" w:rsidRPr="007C078A" w:rsidRDefault="001F5BEA" w:rsidP="007C078A">
            <w:pPr>
              <w:autoSpaceDE w:val="0"/>
              <w:autoSpaceDN w:val="0"/>
              <w:adjustRightInd w:val="0"/>
              <w:spacing w:after="0" w:line="240" w:lineRule="auto"/>
              <w:ind w:left="301" w:right="168"/>
              <w:rPr>
                <w:bCs/>
                <w:i/>
                <w:sz w:val="24"/>
                <w:szCs w:val="24"/>
              </w:rPr>
            </w:pPr>
            <w:r w:rsidRPr="007C078A">
              <w:rPr>
                <w:bCs/>
                <w:sz w:val="24"/>
                <w:szCs w:val="24"/>
              </w:rPr>
              <w:t xml:space="preserve">Acreditación suficiente del vínculo de la persona responsable del proyecto con la entidad </w:t>
            </w:r>
            <w:r w:rsidRPr="00201AA5">
              <w:rPr>
                <w:bCs/>
                <w:i/>
              </w:rPr>
              <w:t>(</w:t>
            </w:r>
            <w:r w:rsidRPr="00201AA5">
              <w:rPr>
                <w:b/>
                <w:bCs/>
                <w:i/>
              </w:rPr>
              <w:t>certificado</w:t>
            </w:r>
            <w:r w:rsidRPr="00201AA5">
              <w:rPr>
                <w:bCs/>
                <w:i/>
              </w:rPr>
              <w:t xml:space="preserve"> firmado por la pe</w:t>
            </w:r>
            <w:r>
              <w:rPr>
                <w:bCs/>
                <w:i/>
              </w:rPr>
              <w:t>rsona responsable de la entidad</w:t>
            </w:r>
            <w:r w:rsidRPr="00201AA5">
              <w:rPr>
                <w:bCs/>
                <w:i/>
              </w:rPr>
              <w:t>. No es necesario en caso de que el responsable del proyecto y el responsable de la entidad sean la misma persona</w:t>
            </w:r>
            <w:r>
              <w:rPr>
                <w:bCs/>
                <w:i/>
              </w:rPr>
              <w:t>)</w:t>
            </w:r>
          </w:p>
        </w:tc>
      </w:tr>
      <w:tr w:rsidR="001F5BEA" w:rsidRPr="004434AB" w14:paraId="7AE9DF86" w14:textId="77777777" w:rsidTr="000B4C7E">
        <w:trPr>
          <w:trHeight w:hRule="exact" w:val="1134"/>
        </w:trPr>
        <w:tc>
          <w:tcPr>
            <w:tcW w:w="496" w:type="dxa"/>
            <w:vAlign w:val="center"/>
          </w:tcPr>
          <w:p w14:paraId="0A667693" w14:textId="77777777" w:rsidR="001F5BEA" w:rsidRPr="00201AA5" w:rsidRDefault="001F5BEA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17DFAC83" w14:textId="77777777" w:rsidR="001F5BEA" w:rsidRPr="007C078A" w:rsidRDefault="001F5BEA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Acreditación de inscripción de la entidad en el Registro que corresponda y asimismo de la persona que sustenta la representación legal de la misma </w:t>
            </w:r>
            <w:r w:rsidRPr="00201AA5">
              <w:rPr>
                <w:rFonts w:cs="Times New Roman"/>
                <w:bCs/>
                <w:i/>
              </w:rPr>
              <w:t>(copia del/</w:t>
            </w:r>
            <w:proofErr w:type="gramStart"/>
            <w:r w:rsidRPr="00201AA5">
              <w:rPr>
                <w:rFonts w:cs="Times New Roman"/>
                <w:bCs/>
                <w:i/>
              </w:rPr>
              <w:t xml:space="preserve">los </w:t>
            </w:r>
            <w:r w:rsidRPr="00201AA5">
              <w:rPr>
                <w:rFonts w:cs="Times New Roman"/>
                <w:b/>
                <w:bCs/>
                <w:i/>
              </w:rPr>
              <w:t>certificado</w:t>
            </w:r>
            <w:proofErr w:type="gramEnd"/>
            <w:r w:rsidRPr="00201AA5">
              <w:rPr>
                <w:rFonts w:cs="Times New Roman"/>
                <w:b/>
                <w:bCs/>
                <w:i/>
              </w:rPr>
              <w:t>/s</w:t>
            </w:r>
            <w:r w:rsidRPr="00201AA5">
              <w:rPr>
                <w:rFonts w:cs="Times New Roman"/>
                <w:bCs/>
                <w:i/>
              </w:rPr>
              <w:t xml:space="preserve"> oficial/es de la Administración correspondiente)</w:t>
            </w:r>
          </w:p>
        </w:tc>
      </w:tr>
      <w:tr w:rsidR="001F5BEA" w:rsidRPr="004434AB" w14:paraId="01A1F004" w14:textId="77777777" w:rsidTr="000B4C7E">
        <w:trPr>
          <w:trHeight w:hRule="exact" w:val="851"/>
        </w:trPr>
        <w:tc>
          <w:tcPr>
            <w:tcW w:w="496" w:type="dxa"/>
            <w:vAlign w:val="center"/>
          </w:tcPr>
          <w:p w14:paraId="793111E2" w14:textId="77777777" w:rsidR="001F5BEA" w:rsidRPr="00201AA5" w:rsidRDefault="001F5BEA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08395F">
              <w:rPr>
                <w:lang w:val="es-ES_tradnl"/>
              </w:rPr>
            </w:r>
            <w:r w:rsidR="0008395F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6A881531" w14:textId="77777777" w:rsidR="001F5BEA" w:rsidRPr="007C078A" w:rsidRDefault="001F5BEA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 los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Estatutos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 adaptados a la Ley Orgánica 1/2002 de 22 de marzo, regul</w:t>
            </w:r>
            <w:r>
              <w:rPr>
                <w:rFonts w:cs="Times New Roman"/>
                <w:bCs/>
                <w:sz w:val="24"/>
                <w:szCs w:val="24"/>
              </w:rPr>
              <w:t>adora del Derecho de Asociación</w:t>
            </w:r>
          </w:p>
        </w:tc>
      </w:tr>
    </w:tbl>
    <w:p w14:paraId="3C817C8E" w14:textId="77777777" w:rsidR="001F5BEA" w:rsidRDefault="001F5BEA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14:paraId="4E9428C8" w14:textId="77777777" w:rsidR="001F5BEA" w:rsidRDefault="001F5BEA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14:paraId="24ED53C1" w14:textId="77777777" w:rsidR="001F5BEA" w:rsidRPr="00C939A0" w:rsidRDefault="001F5BEA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 xml:space="preserve">En 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separate"/>
      </w:r>
      <w:r w:rsidR="00E41AEC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="00E41AEC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="00E41AEC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="00E41AEC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="00E41AEC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, a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de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de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>.</w:t>
      </w:r>
    </w:p>
    <w:p w14:paraId="3FB2D773" w14:textId="77777777" w:rsidR="001F5BEA" w:rsidRPr="00C939A0" w:rsidRDefault="001F5BEA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4B00236E" w14:textId="77777777" w:rsidR="001F5BEA" w:rsidRPr="00C939A0" w:rsidRDefault="001F5BEA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6858922B" w14:textId="77777777" w:rsidR="001F5BEA" w:rsidRPr="00C939A0" w:rsidRDefault="001F5BEA" w:rsidP="00410651">
      <w:pPr>
        <w:pStyle w:val="Sangra2detindependiente"/>
        <w:spacing w:after="0" w:line="240" w:lineRule="auto"/>
        <w:ind w:left="0"/>
        <w:rPr>
          <w:rFonts w:cs="Times New Roman"/>
          <w:sz w:val="24"/>
          <w:szCs w:val="24"/>
          <w:lang w:val="es-ES_tradnl"/>
        </w:rPr>
      </w:pPr>
    </w:p>
    <w:p w14:paraId="28EC7B00" w14:textId="77777777" w:rsidR="001F5BEA" w:rsidRDefault="001F5BEA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133780C0" w14:textId="77777777" w:rsidR="001F5BEA" w:rsidRPr="00C939A0" w:rsidRDefault="001F5BEA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5352FFBE" w14:textId="77777777" w:rsidR="001F5BEA" w:rsidRPr="00C939A0" w:rsidRDefault="001F5BEA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>Firmado:</w:t>
      </w:r>
      <w:r w:rsidRPr="00C939A0">
        <w:rPr>
          <w:i/>
          <w:sz w:val="24"/>
          <w:szCs w:val="24"/>
          <w:lang w:val="es-ES_tradnl"/>
        </w:rPr>
        <w:t xml:space="preserve">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</w:p>
    <w:p w14:paraId="322A0C7E" w14:textId="77777777" w:rsidR="001F5BEA" w:rsidRDefault="001F5BEA" w:rsidP="00FA4B17">
      <w:pPr>
        <w:pStyle w:val="Sangra2detindependiente"/>
        <w:spacing w:after="0" w:line="240" w:lineRule="auto"/>
        <w:ind w:left="708"/>
        <w:rPr>
          <w:rFonts w:cs="Times New Roman"/>
          <w:b/>
          <w:lang w:val="es-ES_tradnl"/>
        </w:rPr>
      </w:pPr>
    </w:p>
    <w:p w14:paraId="122E09E7" w14:textId="77777777" w:rsidR="001F5BEA" w:rsidRDefault="001F5BEA" w:rsidP="00FA4B17">
      <w:pPr>
        <w:pStyle w:val="Sangra2detindependiente"/>
        <w:spacing w:after="0" w:line="240" w:lineRule="auto"/>
        <w:ind w:left="708"/>
        <w:rPr>
          <w:rFonts w:cs="Times New Roman"/>
          <w:b/>
          <w:lang w:val="es-ES_tradnl"/>
        </w:rPr>
      </w:pPr>
    </w:p>
    <w:p w14:paraId="0B3EAB61" w14:textId="77777777" w:rsidR="001F5BEA" w:rsidRPr="004434AB" w:rsidRDefault="001F5BEA" w:rsidP="00FA4B17">
      <w:pPr>
        <w:pStyle w:val="Sangra2detindependiente"/>
        <w:spacing w:after="0" w:line="240" w:lineRule="auto"/>
        <w:ind w:left="708"/>
        <w:rPr>
          <w:rFonts w:cs="Times New Roman"/>
          <w:b/>
          <w:lang w:val="es-ES_tradnl"/>
        </w:rPr>
      </w:pPr>
    </w:p>
    <w:p w14:paraId="7E414E26" w14:textId="77777777" w:rsidR="001F5BEA" w:rsidRPr="004434AB" w:rsidRDefault="001F5BEA" w:rsidP="00CD4A19">
      <w:pPr>
        <w:pStyle w:val="Sangra2detindependiente"/>
        <w:spacing w:after="0" w:line="240" w:lineRule="auto"/>
        <w:jc w:val="center"/>
        <w:rPr>
          <w:rFonts w:cs="Times New Roman"/>
          <w:b/>
          <w:lang w:val="es-ES_tradnl"/>
        </w:rPr>
      </w:pPr>
    </w:p>
    <w:p w14:paraId="2A600490" w14:textId="77777777" w:rsidR="001F5BEA" w:rsidRDefault="001F5BEA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409BCC6C" w14:textId="77777777" w:rsidR="001F5BEA" w:rsidRDefault="001F5BEA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33FE2958" w14:textId="77777777" w:rsidR="001F5BEA" w:rsidRDefault="001F5BEA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3884F434" w14:textId="77777777" w:rsidR="001F5BEA" w:rsidRPr="00E05587" w:rsidRDefault="001F5BEA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  <w:r w:rsidRPr="00E05587">
        <w:rPr>
          <w:rFonts w:cs="Times New Roman"/>
          <w:b/>
          <w:sz w:val="28"/>
          <w:szCs w:val="28"/>
          <w:lang w:val="es-ES_tradnl"/>
        </w:rPr>
        <w:t>SRA. PRESIDENTA DEL CONSEJO SOC</w:t>
      </w:r>
      <w:r>
        <w:rPr>
          <w:rFonts w:cs="Times New Roman"/>
          <w:b/>
          <w:sz w:val="28"/>
          <w:szCs w:val="28"/>
          <w:lang w:val="es-ES_tradnl"/>
        </w:rPr>
        <w:t>IAL DE LA UNIVERSIDAD DE SEVILLA</w:t>
      </w:r>
    </w:p>
    <w:p w14:paraId="5F99438F" w14:textId="77777777" w:rsidR="001F5BEA" w:rsidRDefault="001F5BEA"/>
    <w:p w14:paraId="15C1A888" w14:textId="77777777" w:rsidR="00773EC6" w:rsidRDefault="00773EC6"/>
    <w:sectPr w:rsidR="00773EC6" w:rsidSect="00C2258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247DA" w14:textId="77777777" w:rsidR="000801DB" w:rsidRDefault="000801DB">
      <w:pPr>
        <w:spacing w:after="0" w:line="240" w:lineRule="auto"/>
      </w:pPr>
      <w:r>
        <w:separator/>
      </w:r>
    </w:p>
  </w:endnote>
  <w:endnote w:type="continuationSeparator" w:id="0">
    <w:p w14:paraId="3FC859FB" w14:textId="77777777" w:rsidR="000801DB" w:rsidRDefault="00080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EFCA" w14:textId="77777777" w:rsidR="008F073D" w:rsidRDefault="001F5BEA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7627D9" wp14:editId="67E3B640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AEF612" w14:textId="77777777" w:rsidR="008F073D" w:rsidRDefault="001F5BEA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2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787627D9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62336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" fillcolor="white [3201]" stroked="f" strokeweight=".5pt">
              <v:textbox style="mso-fit-shape-to-text:t" inset="0,,0">
                <w:txbxContent>
                  <w:p w14:paraId="64AEF612" w14:textId="77777777" w:rsidR="008F073D" w:rsidRDefault="001F5BEA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2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3DE040E" w14:textId="77777777" w:rsidR="009C696C" w:rsidRPr="001B19E7" w:rsidRDefault="0008395F">
    <w:pPr>
      <w:pStyle w:val="Piedepgina"/>
      <w:rPr>
        <w:color w:val="7F7F7F" w:themeColor="text1" w:themeTint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9050562"/>
      <w:docPartObj>
        <w:docPartGallery w:val="Page Numbers (Bottom of Page)"/>
        <w:docPartUnique/>
      </w:docPartObj>
    </w:sdtPr>
    <w:sdtEndPr/>
    <w:sdtContent>
      <w:p w14:paraId="2D708842" w14:textId="77777777" w:rsidR="008F073D" w:rsidRDefault="001F5BEA" w:rsidP="008F073D">
        <w:pPr>
          <w:pStyle w:val="Piedepgina"/>
          <w:tabs>
            <w:tab w:val="clear" w:pos="8504"/>
          </w:tabs>
          <w:ind w:right="-82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1281AE0" w14:textId="77777777" w:rsidR="008F073D" w:rsidRDefault="000839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B2C3E" w14:textId="77777777" w:rsidR="000801DB" w:rsidRDefault="000801DB">
      <w:pPr>
        <w:spacing w:after="0" w:line="240" w:lineRule="auto"/>
      </w:pPr>
      <w:r>
        <w:separator/>
      </w:r>
    </w:p>
  </w:footnote>
  <w:footnote w:type="continuationSeparator" w:id="0">
    <w:p w14:paraId="0C41DFE9" w14:textId="77777777" w:rsidR="000801DB" w:rsidRDefault="00080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CA31C" w14:textId="77777777" w:rsidR="009C696C" w:rsidRDefault="001F5BEA">
    <w:pPr>
      <w:pStyle w:val="Encabezado"/>
    </w:pPr>
    <w:r w:rsidRPr="00B856C3">
      <w:rPr>
        <w:noProof/>
        <w:color w:val="7F7F7F" w:themeColor="text1" w:themeTint="80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3E8314" wp14:editId="7C377173">
              <wp:simplePos x="0" y="0"/>
              <wp:positionH relativeFrom="column">
                <wp:posOffset>5987415</wp:posOffset>
              </wp:positionH>
              <wp:positionV relativeFrom="paragraph">
                <wp:posOffset>4820285</wp:posOffset>
              </wp:positionV>
              <wp:extent cx="376555" cy="4589145"/>
              <wp:effectExtent l="0" t="0" r="4445" b="1905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4589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F3E94F" w14:textId="77777777" w:rsidR="00B856C3" w:rsidRPr="007A6A58" w:rsidRDefault="001F5BEA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7A6A58">
                            <w:rPr>
                              <w:color w:val="262626" w:themeColor="text1" w:themeTint="D9"/>
                            </w:rPr>
                            <w:t>Solicitud | Convocatoria Compromiso Social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3E831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71.45pt;margin-top:379.55pt;width:29.65pt;height:36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" stroked="f" strokeweight="0">
              <v:textbox style="layout-flow:vertical;mso-layout-flow-alt:bottom-to-top">
                <w:txbxContent>
                  <w:p w14:paraId="35F3E94F" w14:textId="77777777" w:rsidR="00B856C3" w:rsidRPr="007A6A58" w:rsidRDefault="001F5BEA">
                    <w:pPr>
                      <w:rPr>
                        <w:color w:val="262626" w:themeColor="text1" w:themeTint="D9"/>
                      </w:rPr>
                    </w:pPr>
                    <w:r w:rsidRPr="007A6A58">
                      <w:rPr>
                        <w:color w:val="262626" w:themeColor="text1" w:themeTint="D9"/>
                      </w:rPr>
                      <w:t>Solicitud | Convocatoria Compromiso Social del Consejo Social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76084B26" wp14:editId="3737F31B">
          <wp:simplePos x="0" y="0"/>
          <wp:positionH relativeFrom="column">
            <wp:posOffset>-71120</wp:posOffset>
          </wp:positionH>
          <wp:positionV relativeFrom="paragraph">
            <wp:posOffset>100330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4" name="Imagen 4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C227A" w14:textId="77777777" w:rsidR="00AB4929" w:rsidRDefault="001F5BEA" w:rsidP="00802393">
    <w:pPr>
      <w:pStyle w:val="Encabezado"/>
      <w:tabs>
        <w:tab w:val="clear" w:pos="4252"/>
        <w:tab w:val="clear" w:pos="8504"/>
        <w:tab w:val="left" w:pos="3675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D3B05C" wp14:editId="45217D9B">
              <wp:simplePos x="0" y="0"/>
              <wp:positionH relativeFrom="column">
                <wp:posOffset>5024755</wp:posOffset>
              </wp:positionH>
              <wp:positionV relativeFrom="paragraph">
                <wp:posOffset>0</wp:posOffset>
              </wp:positionV>
              <wp:extent cx="733425" cy="1403985"/>
              <wp:effectExtent l="0" t="0" r="9525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342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F0B821" w14:textId="77777777" w:rsidR="00825D0C" w:rsidRPr="007A6A58" w:rsidRDefault="0008395F">
                          <w:pPr>
                            <w:rPr>
                              <w:color w:val="262626" w:themeColor="text1" w:themeTint="D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5D3B05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95.65pt;margin-top:0;width:57.7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" stroked="f">
              <v:textbox style="mso-fit-shape-to-text:t">
                <w:txbxContent>
                  <w:p w14:paraId="01F0B821" w14:textId="77777777" w:rsidR="00825D0C" w:rsidRPr="007A6A58" w:rsidRDefault="0008395F">
                    <w:pPr>
                      <w:rPr>
                        <w:color w:val="262626" w:themeColor="text1" w:themeTint="D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inline distT="0" distB="0" distL="0" distR="0" wp14:anchorId="30DC8863" wp14:editId="17691915">
          <wp:extent cx="1310640" cy="1146175"/>
          <wp:effectExtent l="0" t="0" r="381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cj07bzTGUFCnl8t7N2ZCbz+qyci6m2Rn41ZzeSA4ukhLR/LgDavhKx5ZsSWXNdWIpXuQRSrfNAEF/q+GX8utgw==" w:salt="n+jWgTdii8RLjGhd+HuJz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DB"/>
    <w:rsid w:val="00070190"/>
    <w:rsid w:val="000801DB"/>
    <w:rsid w:val="0008395F"/>
    <w:rsid w:val="00122D1B"/>
    <w:rsid w:val="0014681C"/>
    <w:rsid w:val="001F5BEA"/>
    <w:rsid w:val="0024030A"/>
    <w:rsid w:val="003B1A12"/>
    <w:rsid w:val="00410651"/>
    <w:rsid w:val="00516DB8"/>
    <w:rsid w:val="00540377"/>
    <w:rsid w:val="00754CC6"/>
    <w:rsid w:val="00773EC6"/>
    <w:rsid w:val="007C422B"/>
    <w:rsid w:val="009C351D"/>
    <w:rsid w:val="009D6873"/>
    <w:rsid w:val="00A361F0"/>
    <w:rsid w:val="00A85420"/>
    <w:rsid w:val="00CB03B3"/>
    <w:rsid w:val="00CC60AF"/>
    <w:rsid w:val="00E41AEC"/>
    <w:rsid w:val="00FB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5F4AB"/>
  <w15:chartTrackingRefBased/>
  <w15:docId w15:val="{83E4069F-2301-4B7F-A74D-651AEE8B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5B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5BEA"/>
  </w:style>
  <w:style w:type="paragraph" w:styleId="Piedepgina">
    <w:name w:val="footer"/>
    <w:basedOn w:val="Normal"/>
    <w:link w:val="PiedepginaCar"/>
    <w:uiPriority w:val="99"/>
    <w:unhideWhenUsed/>
    <w:rsid w:val="001F5B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BEA"/>
  </w:style>
  <w:style w:type="paragraph" w:styleId="Textoindependiente">
    <w:name w:val="Body Text"/>
    <w:basedOn w:val="Normal"/>
    <w:link w:val="TextoindependienteCar"/>
    <w:semiHidden/>
    <w:rsid w:val="001F5BEA"/>
    <w:pPr>
      <w:spacing w:after="0" w:line="240" w:lineRule="auto"/>
      <w:jc w:val="both"/>
    </w:pPr>
    <w:rPr>
      <w:rFonts w:ascii="Verdana" w:eastAsia="Times New Roman" w:hAnsi="Verdana" w:cs="Arial"/>
      <w:b/>
      <w:szCs w:val="28"/>
      <w:lang w:val="es-MX" w:eastAsia="es-MX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1F5BEA"/>
    <w:rPr>
      <w:rFonts w:ascii="Verdana" w:eastAsia="Times New Roman" w:hAnsi="Verdana" w:cs="Arial"/>
      <w:b/>
      <w:szCs w:val="28"/>
      <w:lang w:val="es-MX" w:eastAsia="es-MX"/>
    </w:rPr>
  </w:style>
  <w:style w:type="paragraph" w:styleId="Textoindependiente2">
    <w:name w:val="Body Text 2"/>
    <w:basedOn w:val="Normal"/>
    <w:link w:val="Textoindependiente2Car"/>
    <w:semiHidden/>
    <w:rsid w:val="001F5BEA"/>
    <w:pPr>
      <w:spacing w:after="0" w:line="240" w:lineRule="auto"/>
    </w:pPr>
    <w:rPr>
      <w:rFonts w:ascii="Verdana" w:eastAsia="Times New Roman" w:hAnsi="Verdana" w:cs="Times New Roman"/>
      <w:spacing w:val="-3"/>
      <w:szCs w:val="24"/>
      <w:lang w:val="es-ES_tradnl" w:eastAsia="es-MX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1F5BEA"/>
    <w:rPr>
      <w:rFonts w:ascii="Verdana" w:eastAsia="Times New Roman" w:hAnsi="Verdana" w:cs="Times New Roman"/>
      <w:spacing w:val="-3"/>
      <w:szCs w:val="24"/>
      <w:lang w:val="es-ES_tradnl" w:eastAsia="es-MX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1F5BEA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1F5BEA"/>
  </w:style>
  <w:style w:type="table" w:styleId="Tablaconcuadrcula">
    <w:name w:val="Table Grid"/>
    <w:basedOn w:val="Tablanormal"/>
    <w:uiPriority w:val="59"/>
    <w:rsid w:val="001F5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%20Jose\UNIVERSIDAD%20DE%20SEVILLA\-%20consoc1%20-%20AREA%20CONSEJO%20SOCIAL\CSUS%20Desde%202015\PROGRAMAS\2022\COMPROMISO%20SOCIAL\Solicitud%20particpacion%20plantill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Solicitud particpacion plantilla</Template>
  <TotalTime>8</TotalTime>
  <Pages>5</Pages>
  <Words>591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</dc:creator>
  <cp:keywords/>
  <dc:description/>
  <cp:lastModifiedBy>MARIA JOSE RODRIGUEZ MARFIL</cp:lastModifiedBy>
  <cp:revision>12</cp:revision>
  <dcterms:created xsi:type="dcterms:W3CDTF">2022-01-26T16:07:00Z</dcterms:created>
  <dcterms:modified xsi:type="dcterms:W3CDTF">2022-01-27T12:45:00Z</dcterms:modified>
</cp:coreProperties>
</file>